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7141A" w14:textId="77777777" w:rsidR="009B7664" w:rsidRPr="009B7664" w:rsidRDefault="00416FFE">
      <w:pPr>
        <w:contextualSpacing/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60078F0" wp14:editId="4B2C504D">
                <wp:simplePos x="0" y="0"/>
                <wp:positionH relativeFrom="column">
                  <wp:posOffset>-66041</wp:posOffset>
                </wp:positionH>
                <wp:positionV relativeFrom="paragraph">
                  <wp:posOffset>-61595</wp:posOffset>
                </wp:positionV>
                <wp:extent cx="0" cy="428625"/>
                <wp:effectExtent l="0" t="0" r="25400" b="2857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065BB4" id="Connettore 1 2" o:spid="_x0000_s1026" style="position:absolute;z-index:251660288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margin;mso-height-relative:margin" from="-5.2pt,-4.8pt" to="-5.2pt,28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" strokecolor="black [3040]">
                <o:lock v:ext="edit" shapetype="f"/>
              </v:line>
            </w:pict>
          </mc:Fallback>
        </mc:AlternateContent>
      </w:r>
      <w:r w:rsidR="003A3349" w:rsidRPr="009B7664">
        <w:rPr>
          <w:noProof/>
          <w:lang w:val="es-ES_tradnl" w:eastAsia="es-ES_tradnl"/>
        </w:rPr>
        <w:drawing>
          <wp:anchor distT="0" distB="0" distL="114300" distR="114300" simplePos="0" relativeHeight="251659264" behindDoc="0" locked="0" layoutInCell="1" allowOverlap="1" wp14:anchorId="7E116DE4" wp14:editId="7DB1AE73">
            <wp:simplePos x="0" y="0"/>
            <wp:positionH relativeFrom="column">
              <wp:posOffset>-454660</wp:posOffset>
            </wp:positionH>
            <wp:positionV relativeFrom="paragraph">
              <wp:posOffset>-138430</wp:posOffset>
            </wp:positionV>
            <wp:extent cx="1448435" cy="608965"/>
            <wp:effectExtent l="0" t="0" r="0" b="635"/>
            <wp:wrapSquare wrapText="bothSides"/>
            <wp:docPr id="1" name="Immagine 1" descr="C:\Users\utente\AppData\Local\Temp\Rar$DIa0.249\orizzontale-grig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ppData\Local\Temp\Rar$DIa0.249\orizzontale-grigi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7664" w:rsidRPr="009B7664">
        <w:rPr>
          <w:rFonts w:ascii="Times New Roman" w:hAnsi="Times New Roman" w:cs="Times New Roman"/>
        </w:rPr>
        <w:t>STRUTTURA DIDATTICA S</w:t>
      </w:r>
      <w:r w:rsidR="00F71AB5">
        <w:rPr>
          <w:rFonts w:ascii="Times New Roman" w:hAnsi="Times New Roman" w:cs="Times New Roman"/>
        </w:rPr>
        <w:t>PECIALE DI RAGUSA</w:t>
      </w:r>
      <w:r w:rsidR="009B7664">
        <w:rPr>
          <w:rFonts w:ascii="Times New Roman" w:hAnsi="Times New Roman" w:cs="Times New Roman"/>
        </w:rPr>
        <w:t xml:space="preserve">                                                          </w:t>
      </w:r>
    </w:p>
    <w:p w14:paraId="030B156C" w14:textId="77777777" w:rsidR="001E57FF" w:rsidRPr="009B7664" w:rsidRDefault="001E57FF" w:rsidP="009B766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4179E5" w14:textId="77777777" w:rsidR="009B7664" w:rsidRDefault="009B7664"/>
    <w:p w14:paraId="79EE1FBB" w14:textId="77777777" w:rsidR="002C35E2" w:rsidRPr="002C35E2" w:rsidRDefault="00146F4D" w:rsidP="00416F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LINGUA E TRADUZIONE</w:t>
      </w:r>
      <w:r w:rsidR="00E139BB">
        <w:rPr>
          <w:rFonts w:ascii="Times New Roman" w:hAnsi="Times New Roman" w:cs="Times New Roman"/>
          <w:sz w:val="24"/>
          <w:szCs w:val="24"/>
        </w:rPr>
        <w:t xml:space="preserve"> SPAGNOLA </w:t>
      </w:r>
    </w:p>
    <w:p w14:paraId="3F443C19" w14:textId="77777777" w:rsidR="002C35E2" w:rsidRDefault="00416FFE" w:rsidP="002C35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KARíN CHIRINOS BRAVO</w:t>
      </w:r>
    </w:p>
    <w:p w14:paraId="37C26BF7" w14:textId="77777777" w:rsidR="008E3E74" w:rsidRDefault="008E3E74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B4B740" w14:textId="77777777" w:rsidR="008E3E74" w:rsidRDefault="008E3E74" w:rsidP="008E3E74">
      <w:pPr>
        <w:jc w:val="center"/>
        <w:rPr>
          <w:rFonts w:ascii="Times New Roman" w:hAnsi="Times New Roman" w:cs="Times New Roman"/>
          <w:sz w:val="24"/>
          <w:szCs w:val="24"/>
        </w:rPr>
      </w:pPr>
      <w:r w:rsidRPr="002C35E2">
        <w:rPr>
          <w:rFonts w:ascii="Times New Roman" w:hAnsi="Times New Roman" w:cs="Times New Roman"/>
          <w:sz w:val="24"/>
          <w:szCs w:val="24"/>
        </w:rPr>
        <w:t>I SESSIONE</w:t>
      </w:r>
    </w:p>
    <w:p w14:paraId="07E6E7E6" w14:textId="77777777" w:rsidR="002C35E2" w:rsidRPr="002C35E2" w:rsidRDefault="00416FFE" w:rsidP="002C35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PROVA SCRITTA DEL 26 GENNAIO 2023</w:t>
      </w:r>
    </w:p>
    <w:p w14:paraId="405B0745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32BC0D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6544B1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0931D0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  <w:r w:rsidRPr="002C35E2">
        <w:rPr>
          <w:rFonts w:ascii="Times New Roman" w:hAnsi="Times New Roman" w:cs="Times New Roman"/>
          <w:sz w:val="24"/>
          <w:szCs w:val="24"/>
        </w:rPr>
        <w:t>INSERIRE RISULTATI INDICANDO LA MATRICOLA</w:t>
      </w:r>
    </w:p>
    <w:p w14:paraId="3BC8C78A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59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159"/>
      </w:tblGrid>
      <w:tr w:rsidR="00416FFE" w:rsidRPr="00DF109F" w14:paraId="46256236" w14:textId="77777777" w:rsidTr="00416FFE">
        <w:trPr>
          <w:trHeight w:val="353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209BBDD8" w14:textId="77777777" w:rsidR="00416FFE" w:rsidRPr="00DF109F" w:rsidRDefault="00416FFE" w:rsidP="00416FFE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val="es-ES_tradnl" w:eastAsia="es-ES_tradnl"/>
              </w:rPr>
            </w:pPr>
            <w:r w:rsidRPr="00DF109F">
              <w:rPr>
                <w:rFonts w:ascii="Calibri" w:eastAsia="Times New Roman" w:hAnsi="Calibri" w:cs="Times New Roman"/>
                <w:b/>
                <w:color w:val="000000"/>
                <w:lang w:val="es-ES_tradnl" w:eastAsia="es-ES_tradnl"/>
              </w:rPr>
              <w:t>MATRICOLA</w:t>
            </w:r>
          </w:p>
        </w:tc>
        <w:tc>
          <w:tcPr>
            <w:tcW w:w="1159" w:type="dxa"/>
          </w:tcPr>
          <w:p w14:paraId="11CED09A" w14:textId="77777777" w:rsidR="00416FFE" w:rsidRPr="00DF109F" w:rsidRDefault="00416FFE" w:rsidP="00416FFE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_tradnl" w:eastAsia="es-ES_tradnl"/>
              </w:rPr>
              <w:t>VOTO</w:t>
            </w:r>
          </w:p>
        </w:tc>
      </w:tr>
      <w:tr w:rsidR="00416FFE" w:rsidRPr="00DF109F" w14:paraId="5A256DE8" w14:textId="77777777" w:rsidTr="00416FFE">
        <w:trPr>
          <w:trHeight w:val="32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23358949" w14:textId="77777777" w:rsidR="00416FFE" w:rsidRPr="00DF109F" w:rsidRDefault="00416FFE" w:rsidP="00416FFE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 w:rsidRPr="00DF109F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1000043749</w:t>
            </w:r>
          </w:p>
        </w:tc>
        <w:tc>
          <w:tcPr>
            <w:tcW w:w="1159" w:type="dxa"/>
          </w:tcPr>
          <w:p w14:paraId="57E07CED" w14:textId="77777777" w:rsidR="00416FFE" w:rsidRPr="00DF109F" w:rsidRDefault="00416FFE" w:rsidP="00416FFE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28</w:t>
            </w:r>
          </w:p>
        </w:tc>
      </w:tr>
      <w:tr w:rsidR="00416FFE" w:rsidRPr="00DF109F" w14:paraId="1348680A" w14:textId="77777777" w:rsidTr="00416FFE">
        <w:trPr>
          <w:trHeight w:val="320"/>
          <w:jc w:val="center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68F64701" w14:textId="77777777" w:rsidR="00416FFE" w:rsidRPr="00DF109F" w:rsidRDefault="00416FFE" w:rsidP="00416FFE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 w:rsidRPr="00DF109F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1000037284</w:t>
            </w:r>
          </w:p>
        </w:tc>
        <w:tc>
          <w:tcPr>
            <w:tcW w:w="1159" w:type="dxa"/>
          </w:tcPr>
          <w:p w14:paraId="4B0ED684" w14:textId="77777777" w:rsidR="00416FFE" w:rsidRPr="00DF109F" w:rsidRDefault="00416FFE" w:rsidP="00416FFE">
            <w:pPr>
              <w:jc w:val="center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26</w:t>
            </w:r>
          </w:p>
        </w:tc>
      </w:tr>
    </w:tbl>
    <w:p w14:paraId="5BCBF231" w14:textId="77777777" w:rsidR="002C35E2" w:rsidRPr="002C35E2" w:rsidRDefault="002C35E2" w:rsidP="00416FFE">
      <w:pPr>
        <w:rPr>
          <w:rFonts w:ascii="Times New Roman" w:hAnsi="Times New Roman" w:cs="Times New Roman"/>
          <w:sz w:val="24"/>
          <w:szCs w:val="24"/>
        </w:rPr>
      </w:pPr>
    </w:p>
    <w:p w14:paraId="3A17223C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8928DF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F1BB05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A077A6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1AE40F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ABFB99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E008DA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C07F2B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DB64B8" w14:textId="77777777"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B3C759" w14:textId="77777777" w:rsidR="009B7664" w:rsidRPr="002C35E2" w:rsidRDefault="00381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Ragusa, 30 gennaio di 2023.</w:t>
      </w:r>
    </w:p>
    <w:p w14:paraId="2FF39FBD" w14:textId="77777777" w:rsidR="009B7664" w:rsidRPr="002C35E2" w:rsidRDefault="009B7664">
      <w:pPr>
        <w:rPr>
          <w:rFonts w:ascii="Times New Roman" w:hAnsi="Times New Roman" w:cs="Times New Roman"/>
          <w:sz w:val="24"/>
          <w:szCs w:val="24"/>
        </w:rPr>
      </w:pPr>
    </w:p>
    <w:p w14:paraId="3043D99F" w14:textId="77777777" w:rsidR="009B7664" w:rsidRPr="002C35E2" w:rsidRDefault="009B7664">
      <w:pPr>
        <w:rPr>
          <w:rFonts w:ascii="Times New Roman" w:hAnsi="Times New Roman" w:cs="Times New Roman"/>
        </w:rPr>
      </w:pPr>
    </w:p>
    <w:sectPr w:rsidR="009B7664" w:rsidRPr="002C35E2" w:rsidSect="009C55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1F"/>
    <w:rsid w:val="00146F4D"/>
    <w:rsid w:val="001E57FF"/>
    <w:rsid w:val="002C35E2"/>
    <w:rsid w:val="00381C6C"/>
    <w:rsid w:val="003A3349"/>
    <w:rsid w:val="00416FFE"/>
    <w:rsid w:val="006A291F"/>
    <w:rsid w:val="008E3E74"/>
    <w:rsid w:val="009B7664"/>
    <w:rsid w:val="009C55A2"/>
    <w:rsid w:val="00E139BB"/>
    <w:rsid w:val="00F7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1E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5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karinchirinos/Downloads/risultati%20scritto%20260123%20I%20LM39%20iX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risultati scritto 260123 I LM39 iX.dotx</Template>
  <TotalTime>1</TotalTime>
  <Pages>2</Pages>
  <Words>56</Words>
  <Characters>283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Usuario de Microsoft Office</cp:lastModifiedBy>
  <cp:revision>1</cp:revision>
  <cp:lastPrinted>2015-02-05T10:37:00Z</cp:lastPrinted>
  <dcterms:created xsi:type="dcterms:W3CDTF">2023-01-31T14:41:00Z</dcterms:created>
  <dcterms:modified xsi:type="dcterms:W3CDTF">2023-01-31T14:42:00Z</dcterms:modified>
</cp:coreProperties>
</file>