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21F4" w14:textId="77777777" w:rsidR="00502C40" w:rsidRDefault="00502C4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First year exam      September 2021   Answer key</w:t>
      </w:r>
    </w:p>
    <w:p w14:paraId="50BE881F" w14:textId="77777777" w:rsidR="00502C40" w:rsidRDefault="00502C4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</w:pPr>
    </w:p>
    <w:p w14:paraId="594D09B2" w14:textId="0F08695B" w:rsidR="00A34F07" w:rsidRDefault="000A115B">
      <w:pPr>
        <w:shd w:val="clear" w:color="auto" w:fill="FFFFFF"/>
        <w:spacing w:after="0" w:line="240" w:lineRule="auto"/>
      </w:pPr>
      <w:proofErr w:type="gram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SECTION  ONE</w:t>
      </w:r>
      <w:proofErr w:type="gramEnd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  (10 points) CLOZE TEXT</w:t>
      </w:r>
    </w:p>
    <w:p w14:paraId="594D09B3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en-GB"/>
        </w:rPr>
        <w:t>Read the passage and choose the correct word(s) to complete the sentence. </w:t>
      </w:r>
    </w:p>
    <w:p w14:paraId="594D09B4" w14:textId="77777777" w:rsidR="00A34F07" w:rsidRDefault="00A34F0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B5" w14:textId="354C5E17" w:rsidR="00A34F07" w:rsidRDefault="000A115B">
      <w:pPr>
        <w:shd w:val="clear" w:color="auto" w:fill="FFFFFF"/>
        <w:spacing w:after="0" w:line="240" w:lineRule="auto"/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At the moment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of writing, Italy boasts the fastest  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  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GROWING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                         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     vegan population in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Europe.</w:t>
      </w:r>
    </w:p>
    <w:p w14:paraId="594D09B6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moving</w:t>
      </w:r>
    </w:p>
    <w:p w14:paraId="594D09B8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eating</w:t>
      </w:r>
    </w:p>
    <w:p w14:paraId="594D09BA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growing</w:t>
      </w:r>
    </w:p>
    <w:p w14:paraId="594D09BB" w14:textId="77777777" w:rsidR="00A34F07" w:rsidRDefault="00A34F07">
      <w:pPr>
        <w:shd w:val="clear" w:color="auto" w:fill="FFFFFF"/>
        <w:spacing w:after="0" w:line="240" w:lineRule="auto"/>
      </w:pPr>
    </w:p>
    <w:p w14:paraId="594D09BC" w14:textId="13042E13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BD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2.</w:t>
      </w:r>
    </w:p>
    <w:p w14:paraId="594D09BE" w14:textId="3B46CCCF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More than ten percent of Italy’s  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CURRENT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                             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     population are either vegetarian or vegan.</w:t>
      </w:r>
    </w:p>
    <w:p w14:paraId="594D09C0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ongoing</w:t>
      </w:r>
    </w:p>
    <w:p w14:paraId="594D09C2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recent</w:t>
      </w:r>
    </w:p>
    <w:p w14:paraId="594D09C4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current</w:t>
      </w:r>
    </w:p>
    <w:p w14:paraId="594D09C5" w14:textId="77777777" w:rsidR="00A34F07" w:rsidRDefault="00A34F07">
      <w:pPr>
        <w:shd w:val="clear" w:color="auto" w:fill="FFFFFF"/>
        <w:spacing w:after="0" w:line="240" w:lineRule="auto"/>
      </w:pPr>
    </w:p>
    <w:p w14:paraId="594D09C6" w14:textId="7DD21CC1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C7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3.</w:t>
      </w:r>
    </w:p>
    <w:p w14:paraId="594D09C8" w14:textId="0887CAAE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In fact, Italy has overtaken Germany, which until 2019 had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the highest  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NUMBER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     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of  vegan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or vegetarian individuals.</w:t>
      </w:r>
    </w:p>
    <w:p w14:paraId="594D09CA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consumption</w:t>
      </w:r>
    </w:p>
    <w:p w14:paraId="594D09CC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habit</w:t>
      </w:r>
    </w:p>
    <w:p w14:paraId="594D09CE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number</w:t>
      </w:r>
    </w:p>
    <w:p w14:paraId="594D09CF" w14:textId="77777777" w:rsidR="00A34F07" w:rsidRDefault="00A34F07">
      <w:pPr>
        <w:shd w:val="clear" w:color="auto" w:fill="FFFFFF"/>
        <w:spacing w:after="0" w:line="240" w:lineRule="auto"/>
      </w:pPr>
    </w:p>
    <w:p w14:paraId="594D09D0" w14:textId="60866EF2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D1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4.</w:t>
      </w:r>
    </w:p>
    <w:p w14:paraId="594D09D2" w14:textId="4E32C368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One reason for Italy’s drastic change is that Italians have become more 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SENSITIVE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     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 to the cruelties of industrial farming,  </w:t>
      </w:r>
    </w:p>
    <w:p w14:paraId="594D09D3" w14:textId="1AD3996E" w:rsidR="00A34F07" w:rsidRDefault="001D3E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S</w:t>
      </w:r>
      <w:r w:rsidR="000A115B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ensitive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 </w:t>
      </w:r>
    </w:p>
    <w:p w14:paraId="594D09D5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conscious</w:t>
      </w:r>
    </w:p>
    <w:p w14:paraId="594D09D7" w14:textId="54A4C204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sensible</w:t>
      </w:r>
      <w:r w:rsidR="001D3E8A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(</w:t>
      </w:r>
      <w:proofErr w:type="gramEnd"/>
      <w:r w:rsidR="001D3E8A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this is wrong. Sensible means able to show sound judgement or good sense)</w:t>
      </w:r>
    </w:p>
    <w:p w14:paraId="594D09D8" w14:textId="77777777" w:rsidR="00A34F07" w:rsidRDefault="00A34F07">
      <w:pPr>
        <w:shd w:val="clear" w:color="auto" w:fill="FFFFFF"/>
        <w:spacing w:after="0" w:line="240" w:lineRule="auto"/>
      </w:pPr>
    </w:p>
    <w:p w14:paraId="594D09D9" w14:textId="3B805AB5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DA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5.</w:t>
      </w:r>
    </w:p>
    <w:p w14:paraId="594D09DB" w14:textId="5796EA1B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as well as being more aware of the link 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BETWEEN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       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 processed foods - and meat in particular - and cancer.</w:t>
      </w:r>
    </w:p>
    <w:p w14:paraId="594D09DD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through</w:t>
      </w:r>
    </w:p>
    <w:p w14:paraId="594D09DF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among</w:t>
      </w:r>
    </w:p>
    <w:p w14:paraId="594D09E1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between</w:t>
      </w:r>
    </w:p>
    <w:p w14:paraId="594D09E2" w14:textId="77777777" w:rsidR="00A34F07" w:rsidRDefault="00A34F07">
      <w:pPr>
        <w:shd w:val="clear" w:color="auto" w:fill="FFFFFF"/>
        <w:spacing w:after="0" w:line="240" w:lineRule="auto"/>
      </w:pPr>
    </w:p>
    <w:p w14:paraId="594D09E3" w14:textId="05177794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413293E4" w14:textId="77777777" w:rsidR="00502C40" w:rsidRDefault="00502C4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</w:pPr>
    </w:p>
    <w:p w14:paraId="2AC74885" w14:textId="77777777" w:rsidR="00502C40" w:rsidRDefault="00502C4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</w:pPr>
    </w:p>
    <w:p w14:paraId="7A111429" w14:textId="77777777" w:rsidR="00502C40" w:rsidRDefault="00502C4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</w:pPr>
    </w:p>
    <w:p w14:paraId="594D09E4" w14:textId="66237A20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lastRenderedPageBreak/>
        <w:t>6.</w:t>
      </w:r>
    </w:p>
    <w:p w14:paraId="594D09E5" w14:textId="0C333608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However, the move 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TOWARDS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                       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      a change in eating habits has</w:t>
      </w:r>
    </w:p>
    <w:p w14:paraId="594D09E7" w14:textId="2DC1055E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facin</w:t>
      </w:r>
      <w:r w:rsidR="00502C40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g</w:t>
      </w:r>
    </w:p>
    <w:p w14:paraId="594D09E9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regards</w:t>
      </w:r>
    </w:p>
    <w:p w14:paraId="594D09EB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towards</w:t>
      </w:r>
    </w:p>
    <w:p w14:paraId="594D09EC" w14:textId="77777777" w:rsidR="00A34F07" w:rsidRDefault="00A34F07">
      <w:pPr>
        <w:shd w:val="clear" w:color="auto" w:fill="FFFFFF"/>
        <w:spacing w:after="0" w:line="240" w:lineRule="auto"/>
      </w:pPr>
    </w:p>
    <w:p w14:paraId="594D09ED" w14:textId="228FD8AF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EE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7.</w:t>
      </w:r>
    </w:p>
    <w:p w14:paraId="594D09EF" w14:textId="09456DF3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enraged some of Italy’s top chefs and culinary experts, who vigorously    </w:t>
      </w:r>
      <w:r w:rsidRPr="005A523D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__</w:t>
      </w:r>
      <w:r w:rsidR="00502C40" w:rsidRPr="005A523D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DEFEND</w:t>
      </w:r>
      <w:r w:rsidRPr="005A523D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______________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                               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  .</w:t>
      </w:r>
      <w:proofErr w:type="gramEnd"/>
    </w:p>
    <w:p w14:paraId="594D09F1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defend</w:t>
      </w:r>
    </w:p>
    <w:p w14:paraId="594D09F3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insist</w:t>
      </w:r>
    </w:p>
    <w:p w14:paraId="594D09F5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believe</w:t>
      </w:r>
    </w:p>
    <w:p w14:paraId="594D09F6" w14:textId="77777777" w:rsidR="00A34F07" w:rsidRDefault="00A34F07">
      <w:pPr>
        <w:shd w:val="clear" w:color="auto" w:fill="FFFFFF"/>
        <w:spacing w:after="0" w:line="240" w:lineRule="auto"/>
      </w:pPr>
    </w:p>
    <w:p w14:paraId="594D09F7" w14:textId="3F251A3D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9F8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8.</w:t>
      </w:r>
    </w:p>
    <w:p w14:paraId="594D09F9" w14:textId="762233BE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their nation’s more traditional diet, one that very often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INCLUDES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  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                 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         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meat.</w:t>
      </w:r>
    </w:p>
    <w:p w14:paraId="594D09FA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combines</w:t>
      </w:r>
    </w:p>
    <w:p w14:paraId="594D09FC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consists</w:t>
      </w:r>
    </w:p>
    <w:p w14:paraId="594D09FE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includes</w:t>
      </w:r>
    </w:p>
    <w:p w14:paraId="594D09FF" w14:textId="77777777" w:rsidR="00A34F07" w:rsidRDefault="00A34F07">
      <w:pPr>
        <w:shd w:val="clear" w:color="auto" w:fill="FFFFFF"/>
        <w:spacing w:after="0" w:line="240" w:lineRule="auto"/>
      </w:pPr>
    </w:p>
    <w:p w14:paraId="594D0A00" w14:textId="7AFB4400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A01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9.</w:t>
      </w:r>
    </w:p>
    <w:p w14:paraId="594D0A02" w14:textId="10FD5734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Turin’s Five Star Movement has also been ridiculed for its plans to 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 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INTRODUCE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         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 vegan and</w:t>
      </w:r>
    </w:p>
    <w:p w14:paraId="594D0A04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cook</w:t>
      </w:r>
    </w:p>
    <w:p w14:paraId="594D0A06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introduce</w:t>
      </w:r>
    </w:p>
    <w:p w14:paraId="594D0A08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invite</w:t>
      </w:r>
    </w:p>
    <w:p w14:paraId="594D0A09" w14:textId="77777777" w:rsidR="00A34F07" w:rsidRDefault="00A34F07">
      <w:pPr>
        <w:shd w:val="clear" w:color="auto" w:fill="FFFFFF"/>
        <w:spacing w:after="0" w:line="240" w:lineRule="auto"/>
      </w:pPr>
    </w:p>
    <w:p w14:paraId="594D0A0A" w14:textId="2797F418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A0B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>10.</w:t>
      </w:r>
    </w:p>
    <w:p w14:paraId="594D0A0C" w14:textId="04CA762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vegetarian dishes in the city’s schools. 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 Nevertheless, despite resistance, it would seem that the change in Italy’s eating habits is not just a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passing 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 </w:t>
      </w:r>
      <w:r w:rsidR="00502C40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>FASHION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en-GB"/>
        </w:rPr>
        <w:t xml:space="preserve">                    </w:t>
      </w: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, but is here to stay.</w:t>
      </w:r>
    </w:p>
    <w:p w14:paraId="594D0A0E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ritual</w:t>
      </w:r>
    </w:p>
    <w:p w14:paraId="594D0A10" w14:textId="7777777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fashion</w:t>
      </w:r>
    </w:p>
    <w:p w14:paraId="594D0A12" w14:textId="346038B7" w:rsidR="00A34F07" w:rsidRDefault="000A115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custom</w:t>
      </w:r>
      <w:r w:rsidR="001D3E8A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(not the correct answer. Customs are related to habits and traditions, not current </w:t>
      </w:r>
      <w:proofErr w:type="gramStart"/>
      <w:r w:rsidR="001D3E8A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>trends</w:t>
      </w:r>
      <w:proofErr w:type="gramEnd"/>
      <w:r w:rsidR="001D3E8A">
        <w:rPr>
          <w:rFonts w:ascii="Times New Roman" w:eastAsia="Times New Roman" w:hAnsi="Times New Roman"/>
          <w:color w:val="333333"/>
          <w:sz w:val="24"/>
          <w:szCs w:val="24"/>
          <w:lang w:eastAsia="en-GB"/>
        </w:rPr>
        <w:t xml:space="preserve"> or fashions)</w:t>
      </w:r>
    </w:p>
    <w:p w14:paraId="594D0A13" w14:textId="77777777" w:rsidR="00A34F07" w:rsidRDefault="00A34F07">
      <w:pPr>
        <w:shd w:val="clear" w:color="auto" w:fill="FFFFFF"/>
        <w:spacing w:after="0" w:line="240" w:lineRule="auto"/>
      </w:pPr>
    </w:p>
    <w:p w14:paraId="594D0A14" w14:textId="23FB2082" w:rsidR="00A34F07" w:rsidRDefault="00A34F07">
      <w:pPr>
        <w:shd w:val="clear" w:color="auto" w:fill="FFFFFF"/>
        <w:spacing w:line="240" w:lineRule="auto"/>
        <w:jc w:val="right"/>
        <w:rPr>
          <w:rFonts w:ascii="Times New Roman" w:eastAsia="Times New Roman" w:hAnsi="Times New Roman"/>
          <w:color w:val="333333"/>
          <w:sz w:val="24"/>
          <w:szCs w:val="24"/>
          <w:lang w:eastAsia="en-GB"/>
        </w:rPr>
      </w:pPr>
    </w:p>
    <w:p w14:paraId="594D0A15" w14:textId="77777777" w:rsidR="00A34F07" w:rsidRDefault="000A115B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en-GB"/>
        </w:rPr>
        <w:t xml:space="preserve"> </w:t>
      </w:r>
    </w:p>
    <w:p w14:paraId="470AB7F0" w14:textId="77777777" w:rsidR="00502C40" w:rsidRDefault="000A115B">
      <w:pP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</w:pP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  <w:t>             </w:t>
      </w:r>
    </w:p>
    <w:p w14:paraId="73578598" w14:textId="77777777" w:rsidR="00502C40" w:rsidRDefault="00502C40">
      <w:pP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</w:pPr>
    </w:p>
    <w:p w14:paraId="2B58A982" w14:textId="77777777" w:rsidR="00502C40" w:rsidRDefault="00502C40">
      <w:pP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</w:pPr>
    </w:p>
    <w:p w14:paraId="560A78A4" w14:textId="77777777" w:rsidR="00502C40" w:rsidRDefault="00502C40">
      <w:pP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</w:pPr>
    </w:p>
    <w:p w14:paraId="5862D825" w14:textId="77777777" w:rsidR="00502C40" w:rsidRDefault="00502C40">
      <w:pP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</w:pPr>
    </w:p>
    <w:p w14:paraId="594D0A16" w14:textId="6AC310A7" w:rsidR="00A34F07" w:rsidRDefault="000A115B"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 xml:space="preserve">SECTION </w:t>
      </w:r>
      <w:proofErr w:type="gramStart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TWO  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15 points) VERB CLOZE</w:t>
      </w:r>
    </w:p>
    <w:p w14:paraId="594D0A17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lang w:eastAsia="en-GB"/>
        </w:rPr>
        <w:t xml:space="preserve">Read the </w:t>
      </w: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lang w:eastAsia="en-GB"/>
        </w:rPr>
        <w:t>passage. Put the verb in brackets in the correct tense or add the correct verb pattern.</w:t>
      </w:r>
    </w:p>
    <w:p w14:paraId="594D0A18" w14:textId="77777777" w:rsidR="00A34F07" w:rsidRDefault="000A115B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Dear Emma,</w:t>
      </w:r>
    </w:p>
    <w:p w14:paraId="594D0A19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Hope you are well!  Thanks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for 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writing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 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(1) (write)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to me about books to read during the summer holidays. As you know,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I 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have</w:t>
      </w:r>
      <w:proofErr w:type="gramEnd"/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 xml:space="preserve"> been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 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(2) (be)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a keen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reader for a long time and I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have bought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(3) (buy)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a few good books over the past few months.</w:t>
      </w:r>
    </w:p>
    <w:p w14:paraId="594D0A1A" w14:textId="7A7FDEE0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So, you</w:t>
      </w:r>
      <w:r w:rsidR="00502C40"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 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 xml:space="preserve">are </w:t>
      </w:r>
      <w:proofErr w:type="gramStart"/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travelling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4) (travel)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to Greece on holiday next week and you want 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me to recommend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(5) (me/recommend)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something to read on the beach. One of the nicest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 books I have got is ‘Three’ which is about a group of friends who promised that they  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 xml:space="preserve">would never </w:t>
      </w:r>
      <w:proofErr w:type="gramStart"/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leave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6) (leave/never)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each other. Unfortunately, as they grew up,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they 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lost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 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(7) (lose)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touch but not forever. This is a book which my sister told me she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 xml:space="preserve">had </w:t>
      </w:r>
      <w:proofErr w:type="gramStart"/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enjoyed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8) (enjoy)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reading last summer, so I got a copy for myself. It was enchanting to read while I 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was relaxing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(9) (relax)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by the pool on holiday in Spain at Easter. The book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was written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 (write) (10)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by a French author who </w:t>
      </w:r>
      <w:proofErr w:type="gramStart"/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had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11) (have)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a best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 seller last year with the novel, ‘Flowers.’ This new book 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looks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12) (look)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 as if it will be just as successful, and if I 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were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 (13) (be)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you, I  </w:t>
      </w:r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would get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(14) (get)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a copy for yourself to read on holiday! When you </w:t>
      </w:r>
      <w:proofErr w:type="gramStart"/>
      <w:r w:rsidRPr="005A523D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are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15) (be)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back, let me know, so I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can arrange to meet you.  We could talk about the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book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 and you could tell me all about your holiday.</w:t>
      </w:r>
    </w:p>
    <w:p w14:paraId="594D0A1B" w14:textId="77777777" w:rsidR="00A34F07" w:rsidRDefault="000A115B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Lots of love</w:t>
      </w:r>
    </w:p>
    <w:p w14:paraId="594D0A1C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Julie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 </w:t>
      </w:r>
    </w:p>
    <w:p w14:paraId="594D0A1D" w14:textId="77777777" w:rsidR="00A34F07" w:rsidRDefault="00A34F07">
      <w:pP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en-GB"/>
        </w:rPr>
      </w:pPr>
    </w:p>
    <w:p w14:paraId="5A0D2520" w14:textId="5ABFC3F4" w:rsidR="00502C40" w:rsidRPr="00502C40" w:rsidRDefault="001D3E8A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</w:t>
      </w:r>
      <w:r w:rsid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riting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. Use of +</w:t>
      </w: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ing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form after preposition.</w:t>
      </w:r>
    </w:p>
    <w:p w14:paraId="65EA2C7C" w14:textId="025FDE87" w:rsidR="00502C40" w:rsidRPr="00502C40" w:rsidRDefault="000A115B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have been, 've been</w:t>
      </w:r>
      <w:r w:rsidR="00702D58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.  Duration form with present perfect</w:t>
      </w:r>
    </w:p>
    <w:p w14:paraId="661E17C1" w14:textId="77777777" w:rsidR="00502C40" w:rsidRDefault="000A115B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have bought, 've bought, have been buying, 've been buying</w:t>
      </w:r>
    </w:p>
    <w:p w14:paraId="38AD3309" w14:textId="77777777" w:rsidR="00502C40" w:rsidRDefault="000A115B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are travelling, are traveling, are going</w:t>
      </w:r>
      <w:r w:rsidRP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to travel, 're going to travel, will travel, 'll travel</w:t>
      </w:r>
    </w:p>
    <w:p w14:paraId="6F78A7A8" w14:textId="242E88A3" w:rsidR="00502C40" w:rsidRDefault="000A115B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me to recommend</w:t>
      </w:r>
      <w:r w:rsidR="00702D58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.  Verb pattern after ‘want’, in this case with an object pronoun.</w:t>
      </w:r>
    </w:p>
    <w:p w14:paraId="594D0A23" w14:textId="21770DF5" w:rsidR="00A34F07" w:rsidRDefault="000A115B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502C40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would never leave</w:t>
      </w:r>
      <w:r w:rsidR="00702D58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. </w:t>
      </w:r>
    </w:p>
    <w:p w14:paraId="3A11CD63" w14:textId="3B1D7FE4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lost</w:t>
      </w:r>
    </w:p>
    <w:p w14:paraId="75C0274A" w14:textId="335F2BB8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had enjoyed. ‘d enjoyed, enjoyed</w:t>
      </w:r>
    </w:p>
    <w:p w14:paraId="651D07A2" w14:textId="289C2BEC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was relaxing</w:t>
      </w:r>
    </w:p>
    <w:p w14:paraId="0A4DB47C" w14:textId="6C649B16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was written, is written</w:t>
      </w:r>
      <w:r w:rsidR="00702D58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.  Past simple or present passive</w:t>
      </w:r>
    </w:p>
    <w:p w14:paraId="4CD852AA" w14:textId="2C92B3F1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had</w:t>
      </w:r>
    </w:p>
    <w:p w14:paraId="130DE2F8" w14:textId="492B677B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looks</w:t>
      </w:r>
    </w:p>
    <w:p w14:paraId="212DADC1" w14:textId="53416BF5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were, was</w:t>
      </w:r>
      <w:r w:rsidR="00702D58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(second conditional)</w:t>
      </w:r>
    </w:p>
    <w:p w14:paraId="0944D1E0" w14:textId="6FD1F3F7" w:rsid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would get, ‘d get</w:t>
      </w:r>
      <w:r w:rsidR="00702D58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(second conditional)</w:t>
      </w:r>
    </w:p>
    <w:p w14:paraId="063883FE" w14:textId="3104122A" w:rsidR="00502C40" w:rsidRPr="00502C40" w:rsidRDefault="00502C40" w:rsidP="00502C40">
      <w:pPr>
        <w:pStyle w:val="ListParagraph"/>
        <w:numPr>
          <w:ilvl w:val="0"/>
          <w:numId w:val="1"/>
        </w:num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are, ‘re</w:t>
      </w:r>
    </w:p>
    <w:p w14:paraId="594D0A2C" w14:textId="33724A18" w:rsidR="00A34F07" w:rsidRDefault="00502C40"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</w:t>
      </w:r>
    </w:p>
    <w:p w14:paraId="0CC3501F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69913C1C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58E4B68E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7662D563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6D1BAF5D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1DB8A901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1ADD981D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1320C2E9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7DCFD9EC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4CA92AEA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061390C1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594D0A30" w14:textId="10E04068" w:rsidR="00A34F07" w:rsidRDefault="000A115B"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 xml:space="preserve">SECTION THREE (10 points) OPEN 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CLOZE</w:t>
      </w:r>
    </w:p>
    <w:p w14:paraId="594D0A31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Read the passage and fill the gap with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u w:val="single"/>
          <w:lang w:eastAsia="en-GB"/>
        </w:rPr>
        <w:t>ONE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 suitable word.</w:t>
      </w:r>
    </w:p>
    <w:p w14:paraId="594D0A32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33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34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Children today read less </w:t>
      </w:r>
      <w:proofErr w:type="gramStart"/>
      <w:r w:rsidRPr="00CB24EE"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frequently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than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any previous generation and also, it appears,</w:t>
      </w:r>
    </w:p>
    <w:p w14:paraId="594D0A35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take very little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pleasure 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in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reading outside school, according to recent research</w:t>
      </w:r>
    </w:p>
    <w:p w14:paraId="594D0A36" w14:textId="3AFFCE2B" w:rsidR="00A34F07" w:rsidRDefault="000A115B">
      <w:pPr>
        <w:spacing w:after="0" w:line="240" w:lineRule="auto"/>
      </w:pP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published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by</w:t>
      </w:r>
      <w:proofErr w:type="gramEnd"/>
      <w:r w:rsidR="00CB24EE"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the National Literacy Trust. The Trust has discovered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that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only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twenty-six percent of those interviewed spent a part of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each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day reading for pleasure, while most others preferred spending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their</w:t>
      </w:r>
      <w:r w:rsidR="00CB24EE"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free time on social media, watching films, or c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hatting to friends. The survey</w:t>
      </w:r>
    </w:p>
    <w:p w14:paraId="594D0A37" w14:textId="37A4EDB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also discovered that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children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whose</w:t>
      </w:r>
      <w:proofErr w:type="gramEnd"/>
      <w:r w:rsidR="00CB24EE"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parents read to them when they were</w:t>
      </w:r>
    </w:p>
    <w:p w14:paraId="594D0A38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small tended to read more as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they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got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older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. 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Encouragement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from</w:t>
      </w:r>
      <w:proofErr w:type="gramEnd"/>
    </w:p>
    <w:p w14:paraId="594D0A39" w14:textId="77777777" w:rsidR="00A34F07" w:rsidRDefault="000A115B">
      <w:pPr>
        <w:shd w:val="clear" w:color="auto" w:fill="F9F9F9"/>
      </w:pP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parents and siblings, they found, is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a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key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 factor in developing an early love of read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ing.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</w:t>
      </w:r>
    </w:p>
    <w:p w14:paraId="594D0A3A" w14:textId="78F4FEF4" w:rsidR="00A34F07" w:rsidRDefault="00A34F07">
      <w:p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0AE46005" w14:textId="77777777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36DA4ECE" w14:textId="77777777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66CE8F16" w14:textId="77777777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231AD22B" w14:textId="77777777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Answer key </w:t>
      </w:r>
    </w:p>
    <w:p w14:paraId="1A720702" w14:textId="034C59B9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than</w:t>
      </w:r>
    </w:p>
    <w:p w14:paraId="594D0A3B" w14:textId="4E7C87C9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in</w:t>
      </w:r>
    </w:p>
    <w:p w14:paraId="594D0A3C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by</w:t>
      </w:r>
    </w:p>
    <w:p w14:paraId="594D0A3D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only, just, approximately, about, under, nearly, exactly, almost</w:t>
      </w:r>
    </w:p>
    <w:p w14:paraId="594D0A3E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each, every, their, the</w:t>
      </w:r>
    </w:p>
    <w:p w14:paraId="594D0A3F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their</w:t>
      </w:r>
      <w:proofErr w:type="gramEnd"/>
    </w:p>
    <w:p w14:paraId="594D0A40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whose</w:t>
      </w:r>
    </w:p>
    <w:p w14:paraId="594D0A41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got, grew</w:t>
      </w:r>
    </w:p>
    <w:p w14:paraId="594D0A42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from</w:t>
      </w:r>
    </w:p>
    <w:p w14:paraId="594D0A43" w14:textId="77777777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key, vital, prime, known, major, useful, big, useful</w:t>
      </w:r>
    </w:p>
    <w:p w14:paraId="594D0A44" w14:textId="77777777" w:rsidR="00A34F07" w:rsidRDefault="00A34F07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594D0A45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7323E92E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23708AAD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141F9051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2F86C145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2CF01285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44BED95F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3F8D9584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64AF6795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17CE7839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4151B3A2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22265DAC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3748023E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4922B73C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2B0CA1C0" w14:textId="77777777" w:rsidR="00CB24EE" w:rsidRDefault="00CB24EE">
      <w:pP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14:paraId="594D0A46" w14:textId="02950C7C" w:rsidR="00A34F07" w:rsidRDefault="000A115B"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 xml:space="preserve">SECTION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FOUR  (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10 points) TRANSFORMATION EXERCISES </w:t>
      </w:r>
    </w:p>
    <w:p w14:paraId="594D0A47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 xml:space="preserve">Here are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some sentences for you to transform. For each one, complete the second sentence so that it means the same as the first.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br/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Use 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en-GB"/>
        </w:rPr>
        <w:t>no more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 than 3 words, including the word in BOLD given - a contracted form, for example, “don’t” = 1 word). Write the missing word(s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) in the space provided.</w:t>
      </w:r>
    </w:p>
    <w:p w14:paraId="594D0A48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94D0A49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Example: I prefer playing tennis to playing squash. more</w:t>
      </w:r>
    </w:p>
    <w:p w14:paraId="594D0A4A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I like playing tennis ----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more than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en-GB"/>
        </w:rPr>
        <w:t>--------------------</w:t>
      </w:r>
      <w:r>
        <w:rPr>
          <w:rFonts w:ascii="Times New Roman" w:eastAsia="Times New Roman" w:hAnsi="Times New Roman"/>
          <w:b/>
          <w:bCs/>
          <w:sz w:val="24"/>
          <w:szCs w:val="24"/>
          <w:lang w:eastAsia="en-GB"/>
        </w:rPr>
        <w:t>playing squash.</w:t>
      </w:r>
    </w:p>
    <w:p w14:paraId="594D0A4B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4C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4D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1.   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People are taking fewer holidays since the corona virus pandemic began.</w:t>
      </w:r>
    </w:p>
    <w:p w14:paraId="594D0A4E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 (ON) 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Fewer 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people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are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going on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holiday since the corona virus pandemic began.</w:t>
      </w:r>
    </w:p>
    <w:p w14:paraId="594D0A4F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50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proofErr w:type="gramStart"/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2.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 “</w:t>
      </w:r>
      <w:proofErr w:type="gramEnd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Don’t forget to buy a birthday card for Dad,” said my sister.</w:t>
      </w:r>
    </w:p>
    <w:p w14:paraId="594D0A51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(NOT)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 My sister told 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me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not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to forget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to buy Dad a birthday card.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 </w:t>
      </w:r>
    </w:p>
    <w:p w14:paraId="594D0A52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53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3.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  The government is discussing climate change 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at the 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moment</w:t>
      </w:r>
      <w:proofErr w:type="gramEnd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.</w:t>
      </w:r>
    </w:p>
    <w:p w14:paraId="594D0A54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(IS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) Climate 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change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is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being discussed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by the government at the moment.</w:t>
      </w:r>
    </w:p>
    <w:p w14:paraId="594D0A55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56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4.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 The Nile is the world’s longest river.</w:t>
      </w:r>
    </w:p>
    <w:p w14:paraId="594D0A57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(AS)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 No other river in the world 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is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as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long as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the Nile.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 </w:t>
      </w:r>
    </w:p>
    <w:p w14:paraId="594D0A58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59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5.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 If you don’t go to the party, I won’t go either.</w:t>
      </w:r>
    </w:p>
    <w:p w14:paraId="594D0A5A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</w:t>
      </w:r>
      <w:proofErr w:type="gramStart"/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UNLESS) 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I</w:t>
      </w:r>
      <w:proofErr w:type="gramEnd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 won’t go to the party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unless you go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too.</w:t>
      </w:r>
    </w:p>
    <w:p w14:paraId="594D0A5B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5C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6. 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We left early in the morning to avoid the rush hour.</w:t>
      </w:r>
    </w:p>
    <w:p w14:paraId="594D0A5D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(OFF)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We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set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off early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in the morning to avoid the rush hour.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 </w:t>
      </w:r>
    </w:p>
    <w:p w14:paraId="594D0A5E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5F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7.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 The tickets are too expensive for me to buy.</w:t>
      </w:r>
    </w:p>
    <w:p w14:paraId="594D0A60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(MONEY)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 xml:space="preserve"> I haven’t 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got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enough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money to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buy the tickets.</w:t>
      </w:r>
    </w:p>
    <w:p w14:paraId="594D0A61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62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8.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 In the end, we didn’t do anything special for Peter’s birthday.</w:t>
      </w:r>
    </w:p>
    <w:p w14:paraId="594D0A63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(DID)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In the end, we  </w:t>
      </w:r>
      <w:r w:rsidRPr="005A523D">
        <w:rPr>
          <w:rFonts w:ascii="Times New Roman" w:eastAsia="Times New Roman" w:hAnsi="Times New Roman"/>
          <w:sz w:val="20"/>
          <w:szCs w:val="20"/>
          <w:shd w:val="clear" w:color="auto" w:fill="F9F9F9"/>
          <w:lang w:eastAsia="en-GB"/>
        </w:rPr>
        <w:t>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did nothing special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for Peter’s birthday.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 </w:t>
      </w:r>
    </w:p>
    <w:p w14:paraId="594D0A64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94D0A65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9. 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She’s so good at cooking, she should open a restaurant.</w:t>
      </w:r>
    </w:p>
    <w:p w14:paraId="594D0A66" w14:textId="77777777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(A)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She’s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such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a good</w:t>
      </w:r>
      <w:r w:rsidRPr="005A523D">
        <w:rPr>
          <w:rFonts w:ascii="Times New Roman" w:eastAsia="Times New Roman" w:hAnsi="Times New Roman"/>
          <w:sz w:val="20"/>
          <w:szCs w:val="20"/>
          <w:shd w:val="clear" w:color="auto" w:fill="F9F9F9"/>
          <w:lang w:eastAsia="en-GB"/>
        </w:rPr>
        <w:t> 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cook, she should open a restaurant.</w:t>
      </w:r>
    </w:p>
    <w:p w14:paraId="594D0A67" w14:textId="77777777" w:rsidR="00A34F07" w:rsidRPr="005A523D" w:rsidRDefault="00A34F0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57E8E939" w14:textId="77777777" w:rsidR="00CB24EE" w:rsidRPr="005A523D" w:rsidRDefault="00CB24EE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GB"/>
        </w:rPr>
      </w:pPr>
    </w:p>
    <w:p w14:paraId="594D0A68" w14:textId="56FD8BCC" w:rsidR="00A34F07" w:rsidRPr="005A523D" w:rsidRDefault="000A115B">
      <w:pPr>
        <w:spacing w:after="0" w:line="240" w:lineRule="auto"/>
        <w:rPr>
          <w:sz w:val="20"/>
          <w:szCs w:val="20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10.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 What do you think about visiting the castle this afternoon?</w:t>
      </w:r>
    </w:p>
    <w:p w14:paraId="594D0A69" w14:textId="0FF8E619" w:rsidR="00A34F07" w:rsidRPr="005A523D" w:rsidRDefault="000A115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  <w:r w:rsidRPr="005A523D">
        <w:rPr>
          <w:rFonts w:ascii="Times New Roman" w:eastAsia="Times New Roman" w:hAnsi="Times New Roman"/>
          <w:b/>
          <w:bCs/>
          <w:sz w:val="20"/>
          <w:szCs w:val="20"/>
          <w:lang w:eastAsia="en-GB"/>
        </w:rPr>
        <w:t>(WE) </w:t>
      </w:r>
      <w:proofErr w:type="gramStart"/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Why  </w:t>
      </w:r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>don't</w:t>
      </w:r>
      <w:proofErr w:type="gramEnd"/>
      <w:r w:rsidRPr="005A523D">
        <w:rPr>
          <w:rFonts w:ascii="Times New Roman" w:eastAsia="Times New Roman" w:hAnsi="Times New Roman"/>
          <w:b/>
          <w:bCs/>
          <w:sz w:val="20"/>
          <w:szCs w:val="20"/>
          <w:shd w:val="clear" w:color="auto" w:fill="F9F9F9"/>
          <w:lang w:eastAsia="en-GB"/>
        </w:rPr>
        <w:t xml:space="preserve"> we visit</w:t>
      </w: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 the castle this afternoon?</w:t>
      </w:r>
    </w:p>
    <w:p w14:paraId="64D2BDE7" w14:textId="77777777" w:rsidR="005A523D" w:rsidRDefault="005A52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AA00DD2" w14:textId="2B2FD387" w:rsidR="005A523D" w:rsidRPr="005A523D" w:rsidRDefault="005A523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  <w:r w:rsidRPr="005A523D">
        <w:rPr>
          <w:rFonts w:ascii="Times New Roman" w:eastAsia="Times New Roman" w:hAnsi="Times New Roman"/>
          <w:sz w:val="20"/>
          <w:szCs w:val="20"/>
          <w:lang w:eastAsia="en-GB"/>
        </w:rPr>
        <w:t>ANSWER KEY</w:t>
      </w:r>
    </w:p>
    <w:p w14:paraId="594D0A6A" w14:textId="4D0B165E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1)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are going on, 're going on</w:t>
      </w:r>
    </w:p>
    <w:p w14:paraId="594D0A6B" w14:textId="6FADE6E8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2)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not to forget</w:t>
      </w:r>
      <w:r w:rsidR="00702D5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  Negative form of imperative in indirect speech</w:t>
      </w:r>
    </w:p>
    <w:p w14:paraId="594D0A6C" w14:textId="7E992531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3)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is being discussed</w:t>
      </w:r>
      <w:r w:rsidR="00702D5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 Present continuous passive</w:t>
      </w:r>
    </w:p>
    <w:p w14:paraId="594D0A6D" w14:textId="6677DA2C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4)</w:t>
      </w:r>
      <w:proofErr w:type="gramStart"/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as long as</w:t>
      </w:r>
      <w:proofErr w:type="gramEnd"/>
    </w:p>
    <w:p w14:paraId="594D0A6E" w14:textId="3537FEBD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5)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unless you go</w:t>
      </w:r>
      <w:r w:rsidR="00702D5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  Use of ‘unless’ in first conditional</w:t>
      </w:r>
    </w:p>
    <w:p w14:paraId="594D0A6F" w14:textId="2D3C8F6D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6)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set off early</w:t>
      </w:r>
      <w:r w:rsidR="00702D5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  Phrasal verb</w:t>
      </w:r>
    </w:p>
    <w:p w14:paraId="594D0A70" w14:textId="12AF95E1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7)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en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ough money to, much money to</w:t>
      </w:r>
    </w:p>
    <w:p w14:paraId="594D0A71" w14:textId="57BA1BEB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8)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 did nothing special</w:t>
      </w:r>
    </w:p>
    <w:p w14:paraId="4755D9F9" w14:textId="168E4B46" w:rsid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9)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such a good</w:t>
      </w:r>
      <w:r w:rsidR="00702D58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. Use of so and such with adjectives.</w:t>
      </w:r>
    </w:p>
    <w:p w14:paraId="594D0A73" w14:textId="00BBFFED" w:rsidR="00A34F07" w:rsidRPr="005A523D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en-GB"/>
        </w:rPr>
      </w:pPr>
      <w:r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10)</w:t>
      </w:r>
      <w:r w:rsidR="000A115B" w:rsidRPr="005A523D">
        <w:rPr>
          <w:rFonts w:ascii="Arial" w:eastAsia="Times New Roman" w:hAnsi="Arial" w:cs="Arial"/>
          <w:color w:val="333333"/>
          <w:sz w:val="20"/>
          <w:szCs w:val="20"/>
          <w:lang w:eastAsia="en-GB"/>
        </w:rPr>
        <w:t>don't we visit</w:t>
      </w:r>
    </w:p>
    <w:p w14:paraId="594D0A74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94D0A75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594D0A76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lastRenderedPageBreak/>
        <w:t>SECTION FIVE</w:t>
      </w:r>
      <w:proofErr w:type="gramStart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:  (</w:t>
      </w:r>
      <w:proofErr w:type="gramEnd"/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10 POINTS) WORD FORMATION. Use the word in CAPITAL LETTERS at the end of the sentence to form another word which is suitable in the context.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 His work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for refugees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was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widely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appreciated by various charities worldwide.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WIDE</w:t>
      </w:r>
    </w:p>
    <w:p w14:paraId="594D0A77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78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2.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 After the team's victory in the match, the captain was praised for his great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leadership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.  LEADER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3. 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The boy was told off for being  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unkind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to his younger sister.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KIND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4.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 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The Italian athletes' performance at the Olympics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was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amazing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AMAZE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br/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5.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 Can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you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imagine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 travelling in outer space?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IMAGE</w:t>
      </w:r>
    </w:p>
    <w:p w14:paraId="594D0A79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7A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6. 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Before starting university, Maria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worked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temporarily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as a receptionist in a hotel.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TEMPORARY</w:t>
      </w:r>
    </w:p>
    <w:p w14:paraId="594D0A7B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7C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7.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The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development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of an ef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fective vaccine is essential in order to eliminate the virus.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DEVELOP  </w:t>
      </w:r>
    </w:p>
    <w:p w14:paraId="594D0A7D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7E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8.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 The reason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for  the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 sudden cancellation of the concert is still 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unknow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n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.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KNOW</w:t>
      </w:r>
    </w:p>
    <w:p w14:paraId="594D0A7F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80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9. 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 The watch didn't work as it was old, broken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and 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useles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s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, so I bought myself a new one.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USE</w:t>
      </w:r>
    </w:p>
    <w:p w14:paraId="594D0A81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82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0.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 Your takeaway food </w:t>
      </w:r>
      <w:r w:rsidRPr="00CB24EE">
        <w:rPr>
          <w:rFonts w:ascii="Times New Roman" w:eastAsia="Times New Roman" w:hAnsi="Times New Roman"/>
          <w:b/>
          <w:bCs/>
          <w:color w:val="414141"/>
          <w:sz w:val="21"/>
          <w:szCs w:val="21"/>
          <w:shd w:val="clear" w:color="auto" w:fill="F9F9F9"/>
          <w:lang w:eastAsia="en-GB"/>
        </w:rPr>
        <w:t>delivery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will arrive in an hour.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DELIVER</w:t>
      </w:r>
    </w:p>
    <w:p w14:paraId="594D0A83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594D0A84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8E" w14:textId="57B32FD8" w:rsidR="00A34F07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en-GB"/>
        </w:rPr>
        <w:t xml:space="preserve"> </w:t>
      </w:r>
    </w:p>
    <w:p w14:paraId="594D0A8F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6963AE69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5CE4E347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370D2216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1CB01A0C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09172A02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707B3100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2C139F56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7C73AC1E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7BB4B35D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061EC075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361C239A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2C5FD8AA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6A1A7E40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2C847D55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43AE6E0E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24B49DC6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1041F03B" w14:textId="77777777" w:rsidR="00CB24EE" w:rsidRDefault="00CB24EE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35386FB4" w14:textId="77777777" w:rsidR="00702D58" w:rsidRDefault="00702D58">
      <w:pP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</w:pPr>
    </w:p>
    <w:p w14:paraId="594D0A90" w14:textId="07572523" w:rsidR="00A34F07" w:rsidRDefault="000A115B"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lastRenderedPageBreak/>
        <w:t>SECTION SIX (5 points) QUESTION FORMATION </w:t>
      </w:r>
    </w:p>
    <w:p w14:paraId="594D0A91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lang w:eastAsia="en-GB"/>
        </w:rPr>
        <w:t>The </w:t>
      </w: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u w:val="single"/>
          <w:lang w:eastAsia="en-GB"/>
        </w:rPr>
        <w:t>underlined</w:t>
      </w: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lang w:eastAsia="en-GB"/>
        </w:rPr>
        <w:t> words are the </w:t>
      </w: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u w:val="single"/>
          <w:lang w:eastAsia="en-GB"/>
        </w:rPr>
        <w:t>answer</w:t>
      </w: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lang w:eastAsia="en-GB"/>
        </w:rPr>
        <w:t xml:space="preserve"> to a </w:t>
      </w:r>
      <w:r>
        <w:rPr>
          <w:rFonts w:ascii="Times New Roman" w:eastAsia="Times New Roman" w:hAnsi="Times New Roman"/>
          <w:b/>
          <w:bCs/>
          <w:i/>
          <w:iCs/>
          <w:color w:val="414141"/>
          <w:sz w:val="21"/>
          <w:szCs w:val="21"/>
          <w:lang w:eastAsia="en-GB"/>
        </w:rPr>
        <w:t>question. Use them to form the question. Write the question in the space provided.</w:t>
      </w:r>
    </w:p>
    <w:p w14:paraId="594D0A92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93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Example: He was born 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u w:val="single"/>
          <w:lang w:eastAsia="en-GB"/>
        </w:rPr>
        <w:t>in 1987</w:t>
      </w: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. WHEN was he born? </w:t>
      </w:r>
    </w:p>
    <w:p w14:paraId="594D0A94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95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1.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 The new Sports Centre will be opened </w:t>
      </w:r>
      <w:r>
        <w:rPr>
          <w:rFonts w:ascii="Times New Roman" w:eastAsia="Times New Roman" w:hAnsi="Times New Roman"/>
          <w:color w:val="414141"/>
          <w:sz w:val="21"/>
          <w:szCs w:val="21"/>
          <w:u w:val="single"/>
          <w:lang w:eastAsia="en-GB"/>
        </w:rPr>
        <w:t>in October.</w:t>
      </w:r>
    </w:p>
    <w:p w14:paraId="594D0A96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When will the new sports centre be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opened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?</w:t>
      </w:r>
      <w:proofErr w:type="gramEnd"/>
    </w:p>
    <w:p w14:paraId="594D0A97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98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2.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 We are hoping to bu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y a house </w:t>
      </w:r>
      <w:r>
        <w:rPr>
          <w:rFonts w:ascii="Times New Roman" w:eastAsia="Times New Roman" w:hAnsi="Times New Roman"/>
          <w:color w:val="414141"/>
          <w:sz w:val="21"/>
          <w:szCs w:val="21"/>
          <w:u w:val="single"/>
          <w:lang w:eastAsia="en-GB"/>
        </w:rPr>
        <w:t>in London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.</w:t>
      </w:r>
    </w:p>
    <w:p w14:paraId="594D0A99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Where are you hoping to buy a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house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?</w:t>
      </w:r>
      <w:proofErr w:type="gramEnd"/>
    </w:p>
    <w:p w14:paraId="594D0A9A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9B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3. 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Jane bought her sister </w:t>
      </w:r>
      <w:r>
        <w:rPr>
          <w:rFonts w:ascii="Times New Roman" w:eastAsia="Times New Roman" w:hAnsi="Times New Roman"/>
          <w:color w:val="414141"/>
          <w:sz w:val="21"/>
          <w:szCs w:val="21"/>
          <w:u w:val="single"/>
          <w:lang w:eastAsia="en-GB"/>
        </w:rPr>
        <w:t xml:space="preserve">some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u w:val="single"/>
          <w:lang w:eastAsia="en-GB"/>
        </w:rPr>
        <w:t>flowers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for</w:t>
      </w:r>
      <w:proofErr w:type="gramEnd"/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 xml:space="preserve"> her birthday.</w:t>
      </w:r>
    </w:p>
    <w:p w14:paraId="594D0A9C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What did Jane buy for her sister for her birthday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?</w:t>
      </w:r>
    </w:p>
    <w:p w14:paraId="594D0A9D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9E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4. 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It takes me </w:t>
      </w:r>
      <w:r>
        <w:rPr>
          <w:rFonts w:ascii="Times New Roman" w:eastAsia="Times New Roman" w:hAnsi="Times New Roman"/>
          <w:color w:val="414141"/>
          <w:sz w:val="21"/>
          <w:szCs w:val="21"/>
          <w:u w:val="single"/>
          <w:lang w:eastAsia="en-GB"/>
        </w:rPr>
        <w:t>two hours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to get to work each day.</w:t>
      </w:r>
    </w:p>
    <w:p w14:paraId="594D0A9F" w14:textId="0D1178ED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How long does it take you to 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get to work e</w:t>
      </w:r>
      <w:r w:rsidR="00CB24EE"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ach</w:t>
      </w: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 xml:space="preserve"> </w:t>
      </w:r>
      <w:proofErr w:type="gramStart"/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day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?</w:t>
      </w:r>
      <w:proofErr w:type="gramEnd"/>
    </w:p>
    <w:p w14:paraId="594D0AA0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1" w14:textId="77777777" w:rsidR="00A34F07" w:rsidRDefault="000A115B">
      <w:pPr>
        <w:spacing w:after="0" w:line="240" w:lineRule="auto"/>
      </w:pPr>
      <w:r>
        <w:rPr>
          <w:rFonts w:ascii="Times New Roman" w:eastAsia="Times New Roman" w:hAnsi="Times New Roman"/>
          <w:b/>
          <w:bCs/>
          <w:color w:val="414141"/>
          <w:sz w:val="21"/>
          <w:szCs w:val="21"/>
          <w:lang w:eastAsia="en-GB"/>
        </w:rPr>
        <w:t>5. 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 Tom had to give up playing football </w:t>
      </w:r>
      <w:r>
        <w:rPr>
          <w:rFonts w:ascii="Times New Roman" w:eastAsia="Times New Roman" w:hAnsi="Times New Roman"/>
          <w:color w:val="414141"/>
          <w:sz w:val="21"/>
          <w:szCs w:val="21"/>
          <w:u w:val="single"/>
          <w:lang w:eastAsia="en-GB"/>
        </w:rPr>
        <w:t>because of a broken leg.</w:t>
      </w:r>
    </w:p>
    <w:p w14:paraId="594D0AA2" w14:textId="4CA9D330" w:rsidR="00A34F07" w:rsidRDefault="000A115B">
      <w:p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9F9F9"/>
          <w:lang w:eastAsia="en-GB"/>
        </w:rPr>
        <w:t>Why did Tom have to give up football</w:t>
      </w:r>
      <w:r>
        <w:rPr>
          <w:rFonts w:ascii="Times New Roman" w:eastAsia="Times New Roman" w:hAnsi="Times New Roman"/>
          <w:color w:val="414141"/>
          <w:sz w:val="21"/>
          <w:szCs w:val="21"/>
          <w:lang w:eastAsia="en-GB"/>
        </w:rPr>
        <w:t>?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</w:t>
      </w:r>
    </w:p>
    <w:p w14:paraId="2A17A46B" w14:textId="184BD70A" w:rsidR="00CB24EE" w:rsidRDefault="00CB24EE">
      <w:pPr>
        <w:shd w:val="clear" w:color="auto" w:fill="F9F9F9"/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Answer key</w:t>
      </w:r>
    </w:p>
    <w:p w14:paraId="594D0AA3" w14:textId="117BE311" w:rsidR="00A34F07" w:rsidRDefault="005A523D">
      <w:p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1)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When will the new sports centre be opened?</w:t>
      </w:r>
    </w:p>
    <w:p w14:paraId="594D0AA4" w14:textId="42028989" w:rsidR="00A34F07" w:rsidRDefault="005A523D">
      <w:pPr>
        <w:shd w:val="clear" w:color="auto" w:fill="F9F9F9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2_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Where are you hoping to buy a </w:t>
      </w:r>
      <w:proofErr w:type="gramStart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house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</w:t>
      </w:r>
      <w:proofErr w:type="gramEnd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Where do you hope to buy a house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</w:p>
    <w:p w14:paraId="0814B730" w14:textId="13D27139" w:rsidR="00CB24EE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3)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What did 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Jane buy for her sister for her </w:t>
      </w:r>
      <w:proofErr w:type="gramStart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birthday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</w:t>
      </w:r>
      <w:proofErr w:type="gramEnd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What did she buy for her sister for her birthday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, </w:t>
      </w:r>
    </w:p>
    <w:p w14:paraId="594D0AA5" w14:textId="6EA82260" w:rsidR="00A34F07" w:rsidRDefault="000A115B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What did Jane buy for her sister's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birthday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What did she buy for her sister's birthday?, What did Jane give to her sister for her birthday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What did she give to he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r sister for her birthday</w:t>
      </w:r>
    </w:p>
    <w:p w14:paraId="2C37DFDB" w14:textId="77777777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594D0AA6" w14:textId="5522E1B2" w:rsidR="00A34F07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4)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How long does it take you to get to work e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ach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</w:t>
      </w:r>
      <w:proofErr w:type="gramStart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</w:t>
      </w:r>
      <w:proofErr w:type="gramEnd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How long does it take you to arrive at work e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ach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How much time does it take you to get to work e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ach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How much time does it take you to arrive at work e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ach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day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</w:p>
    <w:p w14:paraId="16634119" w14:textId="77777777" w:rsidR="00CB24EE" w:rsidRDefault="00CB24EE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594D0AA7" w14:textId="4D780231" w:rsidR="00A34F07" w:rsidRDefault="005A523D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5)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Why did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Tom have to give up </w:t>
      </w:r>
      <w:proofErr w:type="gramStart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football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</w:t>
      </w:r>
      <w:proofErr w:type="gramEnd"/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 xml:space="preserve"> Why did Tom give up playing football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Why did he give up playing football</w:t>
      </w:r>
      <w:r w:rsidR="00CB24EE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Why did he have to give up football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Why did he give up football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  <w:r w:rsidR="000A115B">
        <w:rPr>
          <w:rFonts w:ascii="Arial" w:eastAsia="Times New Roman" w:hAnsi="Arial" w:cs="Arial"/>
          <w:color w:val="333333"/>
          <w:sz w:val="21"/>
          <w:szCs w:val="21"/>
          <w:lang w:eastAsia="en-GB"/>
        </w:rPr>
        <w:t>, Why did he have to give up playing football</w:t>
      </w:r>
      <w:r>
        <w:rPr>
          <w:rFonts w:ascii="Arial" w:eastAsia="Times New Roman" w:hAnsi="Arial" w:cs="Arial"/>
          <w:color w:val="333333"/>
          <w:sz w:val="21"/>
          <w:szCs w:val="21"/>
          <w:lang w:eastAsia="en-GB"/>
        </w:rPr>
        <w:t>?</w:t>
      </w:r>
    </w:p>
    <w:p w14:paraId="594D0AA8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9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A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B" w14:textId="77777777" w:rsidR="00A34F07" w:rsidRDefault="000A115B">
      <w:pPr>
        <w:shd w:val="clear" w:color="auto" w:fill="F9F9F9"/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FFFFF"/>
          <w:lang w:eastAsia="en-GB"/>
        </w:rPr>
        <w:t>            </w:t>
      </w:r>
    </w:p>
    <w:p w14:paraId="594D0AAC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D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E" w14:textId="77777777" w:rsidR="00A34F07" w:rsidRDefault="00A34F07">
      <w:pPr>
        <w:spacing w:after="0" w:line="240" w:lineRule="auto"/>
        <w:rPr>
          <w:rFonts w:ascii="Times New Roman" w:eastAsia="Times New Roman" w:hAnsi="Times New Roman"/>
          <w:color w:val="414141"/>
          <w:sz w:val="21"/>
          <w:szCs w:val="21"/>
          <w:lang w:eastAsia="en-GB"/>
        </w:rPr>
      </w:pPr>
    </w:p>
    <w:p w14:paraId="594D0AAF" w14:textId="77777777" w:rsidR="00A34F07" w:rsidRDefault="000A115B">
      <w:pPr>
        <w:shd w:val="clear" w:color="auto" w:fill="F9F9F9"/>
        <w:spacing w:after="0" w:line="240" w:lineRule="auto"/>
      </w:pPr>
      <w:r>
        <w:rPr>
          <w:rFonts w:ascii="Times New Roman" w:eastAsia="Times New Roman" w:hAnsi="Times New Roman"/>
          <w:color w:val="414141"/>
          <w:sz w:val="21"/>
          <w:szCs w:val="21"/>
          <w:shd w:val="clear" w:color="auto" w:fill="FFFFFF"/>
          <w:lang w:eastAsia="en-GB"/>
        </w:rPr>
        <w:t>               </w:t>
      </w:r>
    </w:p>
    <w:p w14:paraId="594D0AB0" w14:textId="77777777" w:rsidR="00A34F07" w:rsidRDefault="00A34F07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594D0AB1" w14:textId="77777777" w:rsidR="00A34F07" w:rsidRDefault="00A34F07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</w:p>
    <w:p w14:paraId="594D0AB2" w14:textId="77777777" w:rsidR="00A34F07" w:rsidRDefault="00A34F07"/>
    <w:sectPr w:rsidR="00A34F0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D09B6" w14:textId="77777777" w:rsidR="00000000" w:rsidRDefault="000A115B">
      <w:pPr>
        <w:spacing w:after="0" w:line="240" w:lineRule="auto"/>
      </w:pPr>
      <w:r>
        <w:separator/>
      </w:r>
    </w:p>
  </w:endnote>
  <w:endnote w:type="continuationSeparator" w:id="0">
    <w:p w14:paraId="594D09B8" w14:textId="77777777" w:rsidR="00000000" w:rsidRDefault="000A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09B2" w14:textId="77777777" w:rsidR="00000000" w:rsidRDefault="000A11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94D09B4" w14:textId="77777777" w:rsidR="00000000" w:rsidRDefault="000A1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43B3D"/>
    <w:multiLevelType w:val="hybridMultilevel"/>
    <w:tmpl w:val="F0104D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4F07"/>
    <w:rsid w:val="000A115B"/>
    <w:rsid w:val="001D3E8A"/>
    <w:rsid w:val="00502C40"/>
    <w:rsid w:val="005A523D"/>
    <w:rsid w:val="00702D58"/>
    <w:rsid w:val="00852502"/>
    <w:rsid w:val="00A34F07"/>
    <w:rsid w:val="00CB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09B2"/>
  <w15:docId w15:val="{ADAF87DC-1DBE-44C9-B20C-8448B104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2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4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393925003170</dc:creator>
  <dc:description/>
  <cp:lastModifiedBy>393925003170</cp:lastModifiedBy>
  <cp:revision>2</cp:revision>
  <dcterms:created xsi:type="dcterms:W3CDTF">2021-10-12T09:46:00Z</dcterms:created>
  <dcterms:modified xsi:type="dcterms:W3CDTF">2021-10-12T09:46:00Z</dcterms:modified>
</cp:coreProperties>
</file>